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F17" w:rsidRPr="00B546C4" w:rsidRDefault="00E62F17">
      <w:pPr>
        <w:rPr>
          <w:rFonts w:ascii="Times New Roman" w:hAnsi="Times New Roman"/>
          <w:sz w:val="28"/>
          <w:szCs w:val="28"/>
        </w:rPr>
      </w:pPr>
      <w:r w:rsidRPr="00B546C4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>Посмотри на фотографии. Кто это?  Что у них есть на столе? Что они делают? А когда ты завтракаешь? Что ты любишь есть на завтрак?</w:t>
      </w:r>
    </w:p>
    <w:p w:rsidR="00E62F17" w:rsidRDefault="00E62F17">
      <w:pPr>
        <w:rPr>
          <w:rFonts w:ascii="Times New Roman" w:hAnsi="Times New Roman"/>
          <w:sz w:val="28"/>
          <w:szCs w:val="28"/>
        </w:rPr>
      </w:pPr>
      <w:r w:rsidRPr="00640114">
        <w:rPr>
          <w:rFonts w:ascii="Times New Roman" w:hAnsi="Times New Roman"/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68pt;height:312.75pt;visibility:visible">
            <v:imagedata r:id="rId4" o:title=""/>
          </v:shape>
        </w:pict>
      </w:r>
    </w:p>
    <w:p w:rsidR="00E62F17" w:rsidRDefault="00E62F17">
      <w:pPr>
        <w:rPr>
          <w:rFonts w:ascii="Times New Roman" w:hAnsi="Times New Roman"/>
          <w:sz w:val="28"/>
          <w:szCs w:val="28"/>
        </w:rPr>
      </w:pPr>
      <w:r w:rsidRPr="00640114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10" o:spid="_x0000_i1026" type="#_x0000_t75" style="width:450pt;height:299.25pt;visibility:visible">
            <v:imagedata r:id="rId5" o:title=""/>
          </v:shape>
        </w:pict>
      </w:r>
    </w:p>
    <w:p w:rsidR="00E62F17" w:rsidRDefault="00E62F17">
      <w:pPr>
        <w:rPr>
          <w:rFonts w:ascii="Times New Roman" w:hAnsi="Times New Roman"/>
          <w:sz w:val="28"/>
          <w:szCs w:val="28"/>
        </w:rPr>
      </w:pPr>
    </w:p>
    <w:p w:rsidR="00E62F17" w:rsidRDefault="00E62F17">
      <w:pPr>
        <w:rPr>
          <w:rFonts w:ascii="Times New Roman" w:hAnsi="Times New Roman"/>
          <w:sz w:val="28"/>
          <w:szCs w:val="28"/>
        </w:rPr>
      </w:pPr>
    </w:p>
    <w:p w:rsidR="00E62F17" w:rsidRPr="008013A4" w:rsidRDefault="00E62F17">
      <w:pPr>
        <w:rPr>
          <w:rFonts w:ascii="Times New Roman" w:hAnsi="Times New Roman"/>
          <w:sz w:val="28"/>
          <w:szCs w:val="28"/>
        </w:rPr>
      </w:pPr>
    </w:p>
    <w:sectPr w:rsidR="00E62F17" w:rsidRPr="008013A4" w:rsidSect="00EA4F8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6D07"/>
    <w:rsid w:val="00157189"/>
    <w:rsid w:val="001B13CC"/>
    <w:rsid w:val="0021482A"/>
    <w:rsid w:val="00257BE9"/>
    <w:rsid w:val="00307182"/>
    <w:rsid w:val="00417F2B"/>
    <w:rsid w:val="00496D07"/>
    <w:rsid w:val="005008BA"/>
    <w:rsid w:val="00547AD4"/>
    <w:rsid w:val="0055642A"/>
    <w:rsid w:val="00633CB5"/>
    <w:rsid w:val="006348C6"/>
    <w:rsid w:val="00640114"/>
    <w:rsid w:val="006A714E"/>
    <w:rsid w:val="00717121"/>
    <w:rsid w:val="008013A4"/>
    <w:rsid w:val="00887084"/>
    <w:rsid w:val="009057F8"/>
    <w:rsid w:val="00955F23"/>
    <w:rsid w:val="009B75EB"/>
    <w:rsid w:val="00A0445F"/>
    <w:rsid w:val="00A53C23"/>
    <w:rsid w:val="00B546C4"/>
    <w:rsid w:val="00B71D14"/>
    <w:rsid w:val="00D83CDE"/>
    <w:rsid w:val="00D932EC"/>
    <w:rsid w:val="00DA46DC"/>
    <w:rsid w:val="00E22C65"/>
    <w:rsid w:val="00E5269B"/>
    <w:rsid w:val="00E62F17"/>
    <w:rsid w:val="00E9581B"/>
    <w:rsid w:val="00EA4F88"/>
    <w:rsid w:val="00FE5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F88"/>
    <w:pPr>
      <w:spacing w:after="200" w:line="276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9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6D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546C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8013A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63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20</Words>
  <Characters>120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Посмотри на фотографии</dc:title>
  <dc:subject/>
  <dc:creator>Matina Ahlin</dc:creator>
  <cp:keywords/>
  <dc:description/>
  <cp:lastModifiedBy>kate wadia</cp:lastModifiedBy>
  <cp:revision>2</cp:revision>
  <dcterms:created xsi:type="dcterms:W3CDTF">2012-02-27T15:59:00Z</dcterms:created>
  <dcterms:modified xsi:type="dcterms:W3CDTF">2012-02-27T15:59:00Z</dcterms:modified>
</cp:coreProperties>
</file>